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5CA" w:rsidRPr="00DD314C" w:rsidRDefault="00F225CA" w:rsidP="00DD314C">
      <w:pPr>
        <w:spacing w:after="0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DD314C">
        <w:rPr>
          <w:rFonts w:ascii="Times New Roman" w:hAnsi="Times New Roman"/>
          <w:sz w:val="20"/>
          <w:szCs w:val="20"/>
        </w:rPr>
        <w:t>Информация по проведению кружков в образовательных организациях Гергебильского района РД</w:t>
      </w:r>
    </w:p>
    <w:p w:rsidR="00F225CA" w:rsidRPr="00DD314C" w:rsidRDefault="00F225CA" w:rsidP="00DD314C">
      <w:pPr>
        <w:pBdr>
          <w:top w:val="single" w:sz="12" w:space="1" w:color="auto"/>
          <w:bottom w:val="single" w:sz="12" w:space="1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«Гергебильская СОШ №2»</w:t>
      </w:r>
    </w:p>
    <w:p w:rsidR="00F225CA" w:rsidRPr="00DD314C" w:rsidRDefault="00F225CA" w:rsidP="00DD314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314C">
        <w:rPr>
          <w:rFonts w:ascii="Times New Roman" w:hAnsi="Times New Roman"/>
          <w:sz w:val="24"/>
          <w:szCs w:val="24"/>
        </w:rPr>
        <w:t>Наименование образовательной организации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6"/>
        <w:gridCol w:w="2388"/>
        <w:gridCol w:w="1850"/>
        <w:gridCol w:w="1544"/>
        <w:gridCol w:w="1597"/>
        <w:gridCol w:w="1546"/>
      </w:tblGrid>
      <w:tr w:rsidR="00F225CA" w:rsidRPr="00AE1B94" w:rsidTr="007C406C">
        <w:trPr>
          <w:jc w:val="center"/>
        </w:trPr>
        <w:tc>
          <w:tcPr>
            <w:tcW w:w="456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№</w:t>
            </w:r>
          </w:p>
        </w:tc>
        <w:tc>
          <w:tcPr>
            <w:tcW w:w="2388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Наименование кружка</w:t>
            </w:r>
          </w:p>
        </w:tc>
        <w:tc>
          <w:tcPr>
            <w:tcW w:w="1850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ФИО руководителя кружка</w:t>
            </w:r>
          </w:p>
        </w:tc>
        <w:tc>
          <w:tcPr>
            <w:tcW w:w="1544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Количество часов в неделю</w:t>
            </w:r>
          </w:p>
        </w:tc>
        <w:tc>
          <w:tcPr>
            <w:tcW w:w="1597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День недели/время проведения</w:t>
            </w:r>
          </w:p>
        </w:tc>
        <w:tc>
          <w:tcPr>
            <w:tcW w:w="1546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Контактный номер телефона</w:t>
            </w:r>
          </w:p>
        </w:tc>
      </w:tr>
      <w:tr w:rsidR="00F225CA" w:rsidRPr="00AE1B94" w:rsidTr="007C406C">
        <w:trPr>
          <w:jc w:val="center"/>
        </w:trPr>
        <w:tc>
          <w:tcPr>
            <w:tcW w:w="456" w:type="dxa"/>
          </w:tcPr>
          <w:p w:rsidR="00F225CA" w:rsidRPr="00AE1B94" w:rsidRDefault="00F225CA" w:rsidP="007C4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1</w:t>
            </w:r>
          </w:p>
        </w:tc>
        <w:tc>
          <w:tcPr>
            <w:tcW w:w="2388" w:type="dxa"/>
          </w:tcPr>
          <w:p w:rsidR="00F225CA" w:rsidRPr="00AE1B94" w:rsidRDefault="00F225CA" w:rsidP="007C40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«Сдаем</w:t>
            </w:r>
            <w:r w:rsidRPr="00AE1B94">
              <w:rPr>
                <w:rFonts w:ascii="Times New Roman" w:hAnsi="Times New Roman"/>
              </w:rPr>
              <w:t xml:space="preserve"> ЕГЭ по химии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850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Шахбанова Х.М.</w:t>
            </w:r>
          </w:p>
        </w:tc>
        <w:tc>
          <w:tcPr>
            <w:tcW w:w="1544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97" w:type="dxa"/>
          </w:tcPr>
          <w:p w:rsidR="00F225CA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Четверг-14.00</w:t>
            </w:r>
          </w:p>
          <w:p w:rsidR="00F225CA" w:rsidRPr="00AE1B94" w:rsidRDefault="00F225CA" w:rsidP="006314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6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89640107646</w:t>
            </w:r>
          </w:p>
        </w:tc>
      </w:tr>
      <w:tr w:rsidR="00F225CA" w:rsidRPr="00AE1B94" w:rsidTr="007C406C">
        <w:trPr>
          <w:jc w:val="center"/>
        </w:trPr>
        <w:tc>
          <w:tcPr>
            <w:tcW w:w="456" w:type="dxa"/>
          </w:tcPr>
          <w:p w:rsidR="00F225CA" w:rsidRPr="00AE1B94" w:rsidRDefault="00F225CA" w:rsidP="007C4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2</w:t>
            </w:r>
          </w:p>
        </w:tc>
        <w:tc>
          <w:tcPr>
            <w:tcW w:w="2388" w:type="dxa"/>
          </w:tcPr>
          <w:p w:rsidR="00F225CA" w:rsidRPr="00AE1B94" w:rsidRDefault="00F225CA" w:rsidP="006314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«Рукоделие»</w:t>
            </w:r>
          </w:p>
        </w:tc>
        <w:tc>
          <w:tcPr>
            <w:tcW w:w="1850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Х.М</w:t>
            </w:r>
          </w:p>
        </w:tc>
        <w:tc>
          <w:tcPr>
            <w:tcW w:w="1544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97" w:type="dxa"/>
          </w:tcPr>
          <w:p w:rsidR="00F225CA" w:rsidRPr="00AE1B94" w:rsidRDefault="00F225CA" w:rsidP="006314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Вторник 13.20</w:t>
            </w:r>
          </w:p>
        </w:tc>
        <w:tc>
          <w:tcPr>
            <w:tcW w:w="1546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89285889914</w:t>
            </w:r>
          </w:p>
        </w:tc>
      </w:tr>
      <w:tr w:rsidR="00F225CA" w:rsidRPr="00AE1B94" w:rsidTr="007C406C">
        <w:trPr>
          <w:jc w:val="center"/>
        </w:trPr>
        <w:tc>
          <w:tcPr>
            <w:tcW w:w="456" w:type="dxa"/>
          </w:tcPr>
          <w:p w:rsidR="00F225CA" w:rsidRPr="00AE1B94" w:rsidRDefault="00F225CA" w:rsidP="007C4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3</w:t>
            </w:r>
          </w:p>
        </w:tc>
        <w:tc>
          <w:tcPr>
            <w:tcW w:w="2388" w:type="dxa"/>
          </w:tcPr>
          <w:p w:rsidR="00F225CA" w:rsidRPr="00AE1B94" w:rsidRDefault="00F225CA" w:rsidP="006314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«Информзнайка»</w:t>
            </w:r>
          </w:p>
        </w:tc>
        <w:tc>
          <w:tcPr>
            <w:tcW w:w="1850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Саидова П.О.</w:t>
            </w:r>
          </w:p>
        </w:tc>
        <w:tc>
          <w:tcPr>
            <w:tcW w:w="1544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97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Пятница 11.50</w:t>
            </w:r>
          </w:p>
        </w:tc>
        <w:tc>
          <w:tcPr>
            <w:tcW w:w="1546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89634221987</w:t>
            </w:r>
          </w:p>
        </w:tc>
      </w:tr>
      <w:tr w:rsidR="00F225CA" w:rsidRPr="00AE1B94" w:rsidTr="007C406C">
        <w:trPr>
          <w:jc w:val="center"/>
        </w:trPr>
        <w:tc>
          <w:tcPr>
            <w:tcW w:w="456" w:type="dxa"/>
          </w:tcPr>
          <w:p w:rsidR="00F225CA" w:rsidRPr="00AE1B94" w:rsidRDefault="00F225CA" w:rsidP="007C4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4</w:t>
            </w:r>
          </w:p>
        </w:tc>
        <w:tc>
          <w:tcPr>
            <w:tcW w:w="2388" w:type="dxa"/>
          </w:tcPr>
          <w:p w:rsidR="00F225CA" w:rsidRPr="00AE1B94" w:rsidRDefault="00F225CA" w:rsidP="006314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«Занимательно о русском»</w:t>
            </w:r>
          </w:p>
        </w:tc>
        <w:tc>
          <w:tcPr>
            <w:tcW w:w="1850" w:type="dxa"/>
          </w:tcPr>
          <w:p w:rsidR="00F225CA" w:rsidRPr="00AE1B94" w:rsidRDefault="00F225CA" w:rsidP="006314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Мучиева З.М.</w:t>
            </w:r>
          </w:p>
        </w:tc>
        <w:tc>
          <w:tcPr>
            <w:tcW w:w="1544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97" w:type="dxa"/>
          </w:tcPr>
          <w:p w:rsidR="00F225CA" w:rsidRPr="00AE1B94" w:rsidRDefault="00F225CA" w:rsidP="006314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Четверг 13.20</w:t>
            </w:r>
          </w:p>
        </w:tc>
        <w:tc>
          <w:tcPr>
            <w:tcW w:w="1546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89887848518</w:t>
            </w:r>
          </w:p>
        </w:tc>
      </w:tr>
      <w:tr w:rsidR="00F225CA" w:rsidRPr="00AE1B94" w:rsidTr="007C406C">
        <w:trPr>
          <w:jc w:val="center"/>
        </w:trPr>
        <w:tc>
          <w:tcPr>
            <w:tcW w:w="456" w:type="dxa"/>
          </w:tcPr>
          <w:p w:rsidR="00F225CA" w:rsidRPr="00AE1B94" w:rsidRDefault="00F225CA" w:rsidP="007C4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5</w:t>
            </w:r>
          </w:p>
        </w:tc>
        <w:tc>
          <w:tcPr>
            <w:tcW w:w="2388" w:type="dxa"/>
          </w:tcPr>
          <w:p w:rsidR="00F225CA" w:rsidRPr="00AE1B94" w:rsidRDefault="00F225CA" w:rsidP="00AE1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«Юный филолог»</w:t>
            </w:r>
          </w:p>
        </w:tc>
        <w:tc>
          <w:tcPr>
            <w:tcW w:w="1850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Гамзатова Х.Ш.</w:t>
            </w:r>
          </w:p>
        </w:tc>
        <w:tc>
          <w:tcPr>
            <w:tcW w:w="1544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97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Среда 14.00 </w:t>
            </w:r>
          </w:p>
        </w:tc>
        <w:tc>
          <w:tcPr>
            <w:tcW w:w="1546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89674065757</w:t>
            </w:r>
          </w:p>
        </w:tc>
      </w:tr>
      <w:tr w:rsidR="00F225CA" w:rsidRPr="00AE1B94" w:rsidTr="007C406C">
        <w:trPr>
          <w:jc w:val="center"/>
        </w:trPr>
        <w:tc>
          <w:tcPr>
            <w:tcW w:w="456" w:type="dxa"/>
          </w:tcPr>
          <w:p w:rsidR="00F225CA" w:rsidRPr="00AE1B94" w:rsidRDefault="00F225CA" w:rsidP="007C4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6</w:t>
            </w:r>
          </w:p>
        </w:tc>
        <w:tc>
          <w:tcPr>
            <w:tcW w:w="2388" w:type="dxa"/>
          </w:tcPr>
          <w:p w:rsidR="00F225CA" w:rsidRPr="00AE1B94" w:rsidRDefault="00F225CA" w:rsidP="00AE1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en-US"/>
              </w:rPr>
              <w:t>Magic English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850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Мансурова П.М.</w:t>
            </w:r>
          </w:p>
        </w:tc>
        <w:tc>
          <w:tcPr>
            <w:tcW w:w="1544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97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Пятница 11.50</w:t>
            </w:r>
          </w:p>
        </w:tc>
        <w:tc>
          <w:tcPr>
            <w:tcW w:w="1546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89094853979</w:t>
            </w:r>
          </w:p>
        </w:tc>
      </w:tr>
      <w:tr w:rsidR="00F225CA" w:rsidRPr="00AE1B94" w:rsidTr="007C406C">
        <w:trPr>
          <w:jc w:val="center"/>
        </w:trPr>
        <w:tc>
          <w:tcPr>
            <w:tcW w:w="456" w:type="dxa"/>
          </w:tcPr>
          <w:p w:rsidR="00F225CA" w:rsidRPr="00AE1B94" w:rsidRDefault="00F225CA" w:rsidP="007C4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7</w:t>
            </w:r>
          </w:p>
        </w:tc>
        <w:tc>
          <w:tcPr>
            <w:tcW w:w="2388" w:type="dxa"/>
          </w:tcPr>
          <w:p w:rsidR="00F225CA" w:rsidRPr="00AE1B94" w:rsidRDefault="00F225CA" w:rsidP="006314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«Краеведение»</w:t>
            </w:r>
          </w:p>
        </w:tc>
        <w:tc>
          <w:tcPr>
            <w:tcW w:w="1850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Тагирова П.Ш.</w:t>
            </w:r>
          </w:p>
        </w:tc>
        <w:tc>
          <w:tcPr>
            <w:tcW w:w="1544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97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Понед. 14.10 </w:t>
            </w:r>
          </w:p>
        </w:tc>
        <w:tc>
          <w:tcPr>
            <w:tcW w:w="1546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89654891242</w:t>
            </w:r>
          </w:p>
        </w:tc>
      </w:tr>
      <w:tr w:rsidR="00F225CA" w:rsidRPr="00AE1B94" w:rsidTr="007C406C">
        <w:trPr>
          <w:jc w:val="center"/>
        </w:trPr>
        <w:tc>
          <w:tcPr>
            <w:tcW w:w="456" w:type="dxa"/>
          </w:tcPr>
          <w:p w:rsidR="00F225CA" w:rsidRPr="00AE1B94" w:rsidRDefault="00F225CA" w:rsidP="007C4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8</w:t>
            </w:r>
          </w:p>
        </w:tc>
        <w:tc>
          <w:tcPr>
            <w:tcW w:w="2388" w:type="dxa"/>
          </w:tcPr>
          <w:p w:rsidR="00F225CA" w:rsidRPr="00AE1B94" w:rsidRDefault="00F225CA" w:rsidP="006314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«Подготовка к ОГЭ» </w:t>
            </w:r>
          </w:p>
        </w:tc>
        <w:tc>
          <w:tcPr>
            <w:tcW w:w="1850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Тажудинова Х.М</w:t>
            </w:r>
          </w:p>
        </w:tc>
        <w:tc>
          <w:tcPr>
            <w:tcW w:w="1544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97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Пятница 11.50</w:t>
            </w:r>
          </w:p>
        </w:tc>
        <w:tc>
          <w:tcPr>
            <w:tcW w:w="1546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89640093249</w:t>
            </w:r>
          </w:p>
        </w:tc>
      </w:tr>
      <w:tr w:rsidR="00F225CA" w:rsidRPr="00AE1B94" w:rsidTr="007C406C">
        <w:trPr>
          <w:jc w:val="center"/>
        </w:trPr>
        <w:tc>
          <w:tcPr>
            <w:tcW w:w="456" w:type="dxa"/>
          </w:tcPr>
          <w:p w:rsidR="00F225CA" w:rsidRPr="00AE1B94" w:rsidRDefault="00F225CA" w:rsidP="007C4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9</w:t>
            </w:r>
          </w:p>
        </w:tc>
        <w:tc>
          <w:tcPr>
            <w:tcW w:w="2388" w:type="dxa"/>
          </w:tcPr>
          <w:p w:rsidR="00F225CA" w:rsidRPr="00AE1B94" w:rsidRDefault="00F225CA" w:rsidP="005F2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«Подготовка к ОГЭ по английскому»</w:t>
            </w:r>
          </w:p>
        </w:tc>
        <w:tc>
          <w:tcPr>
            <w:tcW w:w="1850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Абдулкабатова П.Д.</w:t>
            </w:r>
          </w:p>
        </w:tc>
        <w:tc>
          <w:tcPr>
            <w:tcW w:w="1544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97" w:type="dxa"/>
          </w:tcPr>
          <w:p w:rsidR="00F225CA" w:rsidRPr="00AE1B94" w:rsidRDefault="00F225CA" w:rsidP="001738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 14.20</w:t>
            </w:r>
          </w:p>
        </w:tc>
        <w:tc>
          <w:tcPr>
            <w:tcW w:w="1546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89639323486</w:t>
            </w:r>
          </w:p>
        </w:tc>
      </w:tr>
      <w:tr w:rsidR="00F225CA" w:rsidRPr="00AE1B94" w:rsidTr="007C406C">
        <w:trPr>
          <w:jc w:val="center"/>
        </w:trPr>
        <w:tc>
          <w:tcPr>
            <w:tcW w:w="456" w:type="dxa"/>
          </w:tcPr>
          <w:p w:rsidR="00F225CA" w:rsidRPr="00AE1B94" w:rsidRDefault="00F225CA" w:rsidP="007C4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10</w:t>
            </w:r>
          </w:p>
        </w:tc>
        <w:tc>
          <w:tcPr>
            <w:tcW w:w="2388" w:type="dxa"/>
          </w:tcPr>
          <w:p w:rsidR="00F225CA" w:rsidRPr="00AE1B94" w:rsidRDefault="00F225CA" w:rsidP="006314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«Юный цветовод»</w:t>
            </w:r>
          </w:p>
        </w:tc>
        <w:tc>
          <w:tcPr>
            <w:tcW w:w="1850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С.К.</w:t>
            </w:r>
          </w:p>
        </w:tc>
        <w:tc>
          <w:tcPr>
            <w:tcW w:w="1544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97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Пятница 12.30</w:t>
            </w:r>
          </w:p>
        </w:tc>
        <w:tc>
          <w:tcPr>
            <w:tcW w:w="1546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89634070821</w:t>
            </w:r>
          </w:p>
        </w:tc>
      </w:tr>
      <w:tr w:rsidR="00F225CA" w:rsidRPr="00AE1B94" w:rsidTr="007C406C">
        <w:trPr>
          <w:jc w:val="center"/>
        </w:trPr>
        <w:tc>
          <w:tcPr>
            <w:tcW w:w="456" w:type="dxa"/>
          </w:tcPr>
          <w:p w:rsidR="00F225CA" w:rsidRPr="00AE1B94" w:rsidRDefault="00F225CA" w:rsidP="007C4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11</w:t>
            </w:r>
          </w:p>
        </w:tc>
        <w:tc>
          <w:tcPr>
            <w:tcW w:w="2388" w:type="dxa"/>
          </w:tcPr>
          <w:p w:rsidR="00F225CA" w:rsidRDefault="00F225CA" w:rsidP="001738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«Подготовка к ЕГЭ</w:t>
            </w:r>
          </w:p>
          <w:p w:rsidR="00F225CA" w:rsidRPr="00AE1B94" w:rsidRDefault="00F225CA" w:rsidP="001738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биологии»</w:t>
            </w:r>
          </w:p>
        </w:tc>
        <w:tc>
          <w:tcPr>
            <w:tcW w:w="1850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Шамсудинова Х.М.</w:t>
            </w:r>
          </w:p>
        </w:tc>
        <w:tc>
          <w:tcPr>
            <w:tcW w:w="1544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97" w:type="dxa"/>
          </w:tcPr>
          <w:p w:rsidR="00F225CA" w:rsidRPr="00AE1B94" w:rsidRDefault="00F225CA" w:rsidP="006314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 15.00</w:t>
            </w:r>
          </w:p>
        </w:tc>
        <w:tc>
          <w:tcPr>
            <w:tcW w:w="1546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89034818018/</w:t>
            </w:r>
          </w:p>
        </w:tc>
      </w:tr>
      <w:tr w:rsidR="00F225CA" w:rsidRPr="00AE1B94" w:rsidTr="007C406C">
        <w:trPr>
          <w:jc w:val="center"/>
        </w:trPr>
        <w:tc>
          <w:tcPr>
            <w:tcW w:w="456" w:type="dxa"/>
          </w:tcPr>
          <w:p w:rsidR="00F225CA" w:rsidRPr="00AE1B94" w:rsidRDefault="00F225CA" w:rsidP="007C4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12</w:t>
            </w:r>
          </w:p>
        </w:tc>
        <w:tc>
          <w:tcPr>
            <w:tcW w:w="2388" w:type="dxa"/>
          </w:tcPr>
          <w:p w:rsidR="00F225CA" w:rsidRPr="00AE1B94" w:rsidRDefault="00F225CA" w:rsidP="001738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«Фантазия»</w:t>
            </w:r>
          </w:p>
        </w:tc>
        <w:tc>
          <w:tcPr>
            <w:tcW w:w="1850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Алиева П.М.</w:t>
            </w:r>
          </w:p>
        </w:tc>
        <w:tc>
          <w:tcPr>
            <w:tcW w:w="1544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97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Суббота 14.00</w:t>
            </w:r>
          </w:p>
        </w:tc>
        <w:tc>
          <w:tcPr>
            <w:tcW w:w="1546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89674062662</w:t>
            </w:r>
          </w:p>
        </w:tc>
      </w:tr>
      <w:tr w:rsidR="00F225CA" w:rsidRPr="00AE1B94" w:rsidTr="007C406C">
        <w:trPr>
          <w:jc w:val="center"/>
        </w:trPr>
        <w:tc>
          <w:tcPr>
            <w:tcW w:w="456" w:type="dxa"/>
          </w:tcPr>
          <w:p w:rsidR="00F225CA" w:rsidRPr="00AE1B94" w:rsidRDefault="00F225CA" w:rsidP="007C4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13</w:t>
            </w:r>
          </w:p>
        </w:tc>
        <w:tc>
          <w:tcPr>
            <w:tcW w:w="2388" w:type="dxa"/>
          </w:tcPr>
          <w:p w:rsidR="00F225CA" w:rsidRPr="00AE1B94" w:rsidRDefault="00F225CA" w:rsidP="001738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«Разговор о правильном питании»</w:t>
            </w:r>
          </w:p>
        </w:tc>
        <w:tc>
          <w:tcPr>
            <w:tcW w:w="1850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С.Э.</w:t>
            </w:r>
          </w:p>
        </w:tc>
        <w:tc>
          <w:tcPr>
            <w:tcW w:w="1544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97" w:type="dxa"/>
          </w:tcPr>
          <w:p w:rsidR="00F225CA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Пятница </w:t>
            </w:r>
          </w:p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</w:t>
            </w:r>
          </w:p>
        </w:tc>
        <w:tc>
          <w:tcPr>
            <w:tcW w:w="1546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89673910025</w:t>
            </w:r>
          </w:p>
        </w:tc>
      </w:tr>
      <w:tr w:rsidR="00F225CA" w:rsidRPr="00AE1B94" w:rsidTr="007C406C">
        <w:trPr>
          <w:jc w:val="center"/>
        </w:trPr>
        <w:tc>
          <w:tcPr>
            <w:tcW w:w="456" w:type="dxa"/>
          </w:tcPr>
          <w:p w:rsidR="00F225CA" w:rsidRPr="00AE1B94" w:rsidRDefault="00F225CA" w:rsidP="007C4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14</w:t>
            </w:r>
          </w:p>
        </w:tc>
        <w:tc>
          <w:tcPr>
            <w:tcW w:w="2388" w:type="dxa"/>
          </w:tcPr>
          <w:p w:rsidR="00F225CA" w:rsidRPr="00AE1B94" w:rsidRDefault="00F225CA" w:rsidP="001738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«Решим ВПР по биологии 5»</w:t>
            </w:r>
          </w:p>
        </w:tc>
        <w:tc>
          <w:tcPr>
            <w:tcW w:w="1850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Набиева Б.М.</w:t>
            </w:r>
          </w:p>
        </w:tc>
        <w:tc>
          <w:tcPr>
            <w:tcW w:w="1544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97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Пятница 12.30</w:t>
            </w:r>
          </w:p>
        </w:tc>
        <w:tc>
          <w:tcPr>
            <w:tcW w:w="1546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89894428722</w:t>
            </w:r>
          </w:p>
        </w:tc>
      </w:tr>
      <w:tr w:rsidR="00F225CA" w:rsidRPr="00AE1B94" w:rsidTr="007C406C">
        <w:trPr>
          <w:jc w:val="center"/>
        </w:trPr>
        <w:tc>
          <w:tcPr>
            <w:tcW w:w="456" w:type="dxa"/>
          </w:tcPr>
          <w:p w:rsidR="00F225CA" w:rsidRPr="00AE1B94" w:rsidRDefault="00F225CA" w:rsidP="007C4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15</w:t>
            </w:r>
          </w:p>
        </w:tc>
        <w:tc>
          <w:tcPr>
            <w:tcW w:w="2388" w:type="dxa"/>
          </w:tcPr>
          <w:p w:rsidR="00F225CA" w:rsidRPr="00AE1B94" w:rsidRDefault="00F225CA" w:rsidP="001738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«Учимся писать сочинение»</w:t>
            </w:r>
          </w:p>
        </w:tc>
        <w:tc>
          <w:tcPr>
            <w:tcW w:w="1850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Курахмаева М.К.</w:t>
            </w:r>
          </w:p>
        </w:tc>
        <w:tc>
          <w:tcPr>
            <w:tcW w:w="1544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97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 14.30</w:t>
            </w:r>
          </w:p>
        </w:tc>
        <w:tc>
          <w:tcPr>
            <w:tcW w:w="1546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89640504245</w:t>
            </w:r>
          </w:p>
        </w:tc>
      </w:tr>
      <w:tr w:rsidR="00F225CA" w:rsidRPr="00AE1B94" w:rsidTr="007C406C">
        <w:trPr>
          <w:jc w:val="center"/>
        </w:trPr>
        <w:tc>
          <w:tcPr>
            <w:tcW w:w="456" w:type="dxa"/>
          </w:tcPr>
          <w:p w:rsidR="00F225CA" w:rsidRPr="00AE1B94" w:rsidRDefault="00F225CA" w:rsidP="007C4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16</w:t>
            </w:r>
          </w:p>
        </w:tc>
        <w:tc>
          <w:tcPr>
            <w:tcW w:w="2388" w:type="dxa"/>
          </w:tcPr>
          <w:p w:rsidR="00F225CA" w:rsidRPr="00AE1B94" w:rsidRDefault="00F225CA" w:rsidP="001738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«Подготовка к ЕГЭ по русскому языку»</w:t>
            </w:r>
          </w:p>
        </w:tc>
        <w:tc>
          <w:tcPr>
            <w:tcW w:w="1850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Курбанова Р.Д.</w:t>
            </w:r>
          </w:p>
        </w:tc>
        <w:tc>
          <w:tcPr>
            <w:tcW w:w="1544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97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 14.30</w:t>
            </w:r>
          </w:p>
        </w:tc>
        <w:tc>
          <w:tcPr>
            <w:tcW w:w="1546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89094804651</w:t>
            </w:r>
          </w:p>
        </w:tc>
      </w:tr>
      <w:tr w:rsidR="00F225CA" w:rsidRPr="00AE1B94" w:rsidTr="007C406C">
        <w:trPr>
          <w:jc w:val="center"/>
        </w:trPr>
        <w:tc>
          <w:tcPr>
            <w:tcW w:w="456" w:type="dxa"/>
          </w:tcPr>
          <w:p w:rsidR="00F225CA" w:rsidRPr="00AE1B94" w:rsidRDefault="00F225CA" w:rsidP="007C4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17</w:t>
            </w:r>
          </w:p>
        </w:tc>
        <w:tc>
          <w:tcPr>
            <w:tcW w:w="2388" w:type="dxa"/>
          </w:tcPr>
          <w:p w:rsidR="00F225CA" w:rsidRPr="00AE1B94" w:rsidRDefault="00F225CA" w:rsidP="006314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«Шахматы в школе»</w:t>
            </w:r>
          </w:p>
        </w:tc>
        <w:tc>
          <w:tcPr>
            <w:tcW w:w="1850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Шихабудинов А.М.</w:t>
            </w:r>
          </w:p>
        </w:tc>
        <w:tc>
          <w:tcPr>
            <w:tcW w:w="1544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97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 14.10</w:t>
            </w:r>
          </w:p>
        </w:tc>
        <w:tc>
          <w:tcPr>
            <w:tcW w:w="1546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89884541777</w:t>
            </w:r>
          </w:p>
        </w:tc>
      </w:tr>
      <w:tr w:rsidR="00F225CA" w:rsidRPr="00AE1B94" w:rsidTr="007C406C">
        <w:trPr>
          <w:jc w:val="center"/>
        </w:trPr>
        <w:tc>
          <w:tcPr>
            <w:tcW w:w="456" w:type="dxa"/>
          </w:tcPr>
          <w:p w:rsidR="00F225CA" w:rsidRPr="00AE1B94" w:rsidRDefault="00F225CA" w:rsidP="007C4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18</w:t>
            </w:r>
          </w:p>
        </w:tc>
        <w:tc>
          <w:tcPr>
            <w:tcW w:w="2388" w:type="dxa"/>
          </w:tcPr>
          <w:p w:rsidR="00F225CA" w:rsidRPr="00AE1B94" w:rsidRDefault="00F225CA" w:rsidP="006314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«Подготовка к ЕГЭ по обществознанию»</w:t>
            </w:r>
          </w:p>
        </w:tc>
        <w:tc>
          <w:tcPr>
            <w:tcW w:w="1850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Р.Д.</w:t>
            </w:r>
          </w:p>
        </w:tc>
        <w:tc>
          <w:tcPr>
            <w:tcW w:w="1544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97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Четверг 14.10</w:t>
            </w:r>
          </w:p>
        </w:tc>
        <w:tc>
          <w:tcPr>
            <w:tcW w:w="1546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89634242159</w:t>
            </w:r>
          </w:p>
        </w:tc>
      </w:tr>
      <w:tr w:rsidR="00F225CA" w:rsidRPr="00AE1B94" w:rsidTr="007C406C">
        <w:trPr>
          <w:jc w:val="center"/>
        </w:trPr>
        <w:tc>
          <w:tcPr>
            <w:tcW w:w="456" w:type="dxa"/>
          </w:tcPr>
          <w:p w:rsidR="00F225CA" w:rsidRPr="00AE1B94" w:rsidRDefault="00F225CA" w:rsidP="007C4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19</w:t>
            </w:r>
          </w:p>
        </w:tc>
        <w:tc>
          <w:tcPr>
            <w:tcW w:w="2388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0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4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7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6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225CA" w:rsidRPr="00AE1B94" w:rsidTr="007C406C">
        <w:trPr>
          <w:jc w:val="center"/>
        </w:trPr>
        <w:tc>
          <w:tcPr>
            <w:tcW w:w="456" w:type="dxa"/>
          </w:tcPr>
          <w:p w:rsidR="00F225CA" w:rsidRPr="00AE1B94" w:rsidRDefault="00F225CA" w:rsidP="007C4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20</w:t>
            </w:r>
          </w:p>
        </w:tc>
        <w:tc>
          <w:tcPr>
            <w:tcW w:w="2388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0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4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7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6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225CA" w:rsidRPr="00AE1B94" w:rsidTr="007C406C">
        <w:trPr>
          <w:jc w:val="center"/>
        </w:trPr>
        <w:tc>
          <w:tcPr>
            <w:tcW w:w="456" w:type="dxa"/>
          </w:tcPr>
          <w:p w:rsidR="00F225CA" w:rsidRPr="00AE1B94" w:rsidRDefault="00F225CA" w:rsidP="007C4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21</w:t>
            </w:r>
          </w:p>
        </w:tc>
        <w:tc>
          <w:tcPr>
            <w:tcW w:w="2388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0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4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7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6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225CA" w:rsidRPr="00AE1B94" w:rsidTr="007C406C">
        <w:trPr>
          <w:jc w:val="center"/>
        </w:trPr>
        <w:tc>
          <w:tcPr>
            <w:tcW w:w="456" w:type="dxa"/>
          </w:tcPr>
          <w:p w:rsidR="00F225CA" w:rsidRPr="00AE1B94" w:rsidRDefault="00F225CA" w:rsidP="007C4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22</w:t>
            </w:r>
          </w:p>
        </w:tc>
        <w:tc>
          <w:tcPr>
            <w:tcW w:w="2388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0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4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7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6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225CA" w:rsidRPr="00AE1B94" w:rsidTr="007C406C">
        <w:trPr>
          <w:jc w:val="center"/>
        </w:trPr>
        <w:tc>
          <w:tcPr>
            <w:tcW w:w="456" w:type="dxa"/>
          </w:tcPr>
          <w:p w:rsidR="00F225CA" w:rsidRPr="00AE1B94" w:rsidRDefault="00F225CA" w:rsidP="007C4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8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B94">
              <w:rPr>
                <w:rFonts w:ascii="Times New Roman" w:hAnsi="Times New Roman"/>
              </w:rPr>
              <w:t>Итого:</w:t>
            </w:r>
          </w:p>
        </w:tc>
        <w:tc>
          <w:tcPr>
            <w:tcW w:w="1850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4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597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6" w:type="dxa"/>
          </w:tcPr>
          <w:p w:rsidR="00F225CA" w:rsidRPr="00AE1B94" w:rsidRDefault="00F225CA" w:rsidP="00410C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F225CA" w:rsidRDefault="00F225CA" w:rsidP="00E01531">
      <w:pPr>
        <w:jc w:val="center"/>
        <w:rPr>
          <w:rFonts w:ascii="Times New Roman" w:hAnsi="Times New Roman"/>
          <w:sz w:val="24"/>
          <w:szCs w:val="24"/>
        </w:rPr>
      </w:pPr>
    </w:p>
    <w:p w:rsidR="00F225CA" w:rsidRDefault="00F225CA" w:rsidP="00E01531">
      <w:pPr>
        <w:jc w:val="center"/>
        <w:rPr>
          <w:rFonts w:ascii="Times New Roman" w:hAnsi="Times New Roman"/>
          <w:sz w:val="24"/>
          <w:szCs w:val="24"/>
        </w:rPr>
      </w:pPr>
    </w:p>
    <w:p w:rsidR="00F225CA" w:rsidRDefault="00F225CA" w:rsidP="00E01531">
      <w:pPr>
        <w:jc w:val="center"/>
        <w:rPr>
          <w:rFonts w:ascii="Times New Roman" w:hAnsi="Times New Roman"/>
          <w:sz w:val="24"/>
          <w:szCs w:val="24"/>
        </w:rPr>
      </w:pPr>
    </w:p>
    <w:p w:rsidR="00F225CA" w:rsidRDefault="00F225CA" w:rsidP="00E01531">
      <w:pPr>
        <w:jc w:val="center"/>
        <w:rPr>
          <w:rFonts w:ascii="Times New Roman" w:hAnsi="Times New Roman"/>
          <w:sz w:val="24"/>
          <w:szCs w:val="24"/>
        </w:rPr>
      </w:pPr>
    </w:p>
    <w:p w:rsidR="00F225CA" w:rsidRPr="00E01531" w:rsidRDefault="00F225CA" w:rsidP="00E01531">
      <w:pPr>
        <w:jc w:val="center"/>
        <w:rPr>
          <w:rFonts w:ascii="Times New Roman" w:hAnsi="Times New Roman"/>
          <w:b/>
          <w:sz w:val="28"/>
          <w:szCs w:val="28"/>
        </w:rPr>
      </w:pPr>
      <w:r w:rsidRPr="00E01531">
        <w:rPr>
          <w:rFonts w:ascii="Times New Roman" w:hAnsi="Times New Roman"/>
          <w:b/>
          <w:sz w:val="28"/>
          <w:szCs w:val="28"/>
        </w:rPr>
        <w:t>Директор школы ____________ /Магомедова С.Д./</w:t>
      </w:r>
    </w:p>
    <w:sectPr w:rsidR="00F225CA" w:rsidRPr="00E01531" w:rsidSect="00F76E17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314C"/>
    <w:rsid w:val="00072F9D"/>
    <w:rsid w:val="001326B2"/>
    <w:rsid w:val="001620B4"/>
    <w:rsid w:val="001738A9"/>
    <w:rsid w:val="00351384"/>
    <w:rsid w:val="00410CC8"/>
    <w:rsid w:val="005E3661"/>
    <w:rsid w:val="005F2282"/>
    <w:rsid w:val="0063142F"/>
    <w:rsid w:val="006358F1"/>
    <w:rsid w:val="00641827"/>
    <w:rsid w:val="007A431C"/>
    <w:rsid w:val="007C406C"/>
    <w:rsid w:val="007D5F8B"/>
    <w:rsid w:val="00AE1B94"/>
    <w:rsid w:val="00DD314C"/>
    <w:rsid w:val="00E01531"/>
    <w:rsid w:val="00EA5474"/>
    <w:rsid w:val="00EF42D8"/>
    <w:rsid w:val="00F225CA"/>
    <w:rsid w:val="00F50D06"/>
    <w:rsid w:val="00F76E17"/>
    <w:rsid w:val="00FC7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E1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D314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1</Pages>
  <Words>246</Words>
  <Characters>1407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Тажудинова</cp:lastModifiedBy>
  <cp:revision>12</cp:revision>
  <cp:lastPrinted>2019-10-02T06:42:00Z</cp:lastPrinted>
  <dcterms:created xsi:type="dcterms:W3CDTF">2019-09-19T06:23:00Z</dcterms:created>
  <dcterms:modified xsi:type="dcterms:W3CDTF">2019-10-02T06:43:00Z</dcterms:modified>
</cp:coreProperties>
</file>